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74DA1" w14:textId="77777777" w:rsidR="00A41AE0" w:rsidRDefault="00A41AE0" w:rsidP="007A08F3">
      <w:pPr>
        <w:spacing w:line="280" w:lineRule="exact"/>
        <w:rPr>
          <w:rFonts w:hint="eastAsia"/>
        </w:rPr>
      </w:pPr>
    </w:p>
    <w:p w14:paraId="40736BD3" w14:textId="7CE6FB29" w:rsidR="00A41AE0" w:rsidRDefault="00A41AE0" w:rsidP="0056078D">
      <w:pPr>
        <w:spacing w:line="280" w:lineRule="exact"/>
        <w:ind w:firstLineChars="100" w:firstLine="269"/>
        <w:jc w:val="center"/>
        <w:rPr>
          <w:rFonts w:asciiTheme="majorEastAsia" w:eastAsiaTheme="majorEastAsia" w:hAnsiTheme="majorEastAsia"/>
          <w:sz w:val="28"/>
          <w:szCs w:val="32"/>
        </w:rPr>
      </w:pPr>
      <w:r w:rsidRPr="0056078D">
        <w:rPr>
          <w:rFonts w:asciiTheme="majorEastAsia" w:eastAsiaTheme="majorEastAsia" w:hAnsiTheme="majorEastAsia" w:hint="eastAsia"/>
          <w:sz w:val="28"/>
          <w:szCs w:val="32"/>
        </w:rPr>
        <w:t>令和</w:t>
      </w:r>
      <w:r w:rsidR="00F34D68" w:rsidRPr="0056078D">
        <w:rPr>
          <w:rFonts w:asciiTheme="majorEastAsia" w:eastAsiaTheme="majorEastAsia" w:hAnsiTheme="majorEastAsia" w:hint="eastAsia"/>
          <w:sz w:val="28"/>
          <w:szCs w:val="32"/>
        </w:rPr>
        <w:t>７</w:t>
      </w:r>
      <w:r w:rsidRPr="0056078D">
        <w:rPr>
          <w:rFonts w:asciiTheme="majorEastAsia" w:eastAsiaTheme="majorEastAsia" w:hAnsiTheme="majorEastAsia" w:hint="eastAsia"/>
          <w:sz w:val="28"/>
          <w:szCs w:val="32"/>
        </w:rPr>
        <w:t>年度武修館高等学校サッカー部「中学</w:t>
      </w:r>
      <w:r w:rsidR="00F34D68" w:rsidRPr="0056078D">
        <w:rPr>
          <w:rFonts w:asciiTheme="majorEastAsia" w:eastAsiaTheme="majorEastAsia" w:hAnsiTheme="majorEastAsia" w:hint="eastAsia"/>
          <w:sz w:val="28"/>
          <w:szCs w:val="32"/>
        </w:rPr>
        <w:t>３</w:t>
      </w:r>
      <w:r w:rsidRPr="0056078D">
        <w:rPr>
          <w:rFonts w:asciiTheme="majorEastAsia" w:eastAsiaTheme="majorEastAsia" w:hAnsiTheme="majorEastAsia" w:hint="eastAsia"/>
          <w:sz w:val="28"/>
          <w:szCs w:val="32"/>
        </w:rPr>
        <w:t>年生部活動体験会」</w:t>
      </w:r>
    </w:p>
    <w:p w14:paraId="3BA08DBF" w14:textId="77777777" w:rsidR="0056078D" w:rsidRPr="0056078D" w:rsidRDefault="0056078D" w:rsidP="0056078D">
      <w:pPr>
        <w:spacing w:line="280" w:lineRule="exact"/>
        <w:ind w:firstLineChars="100" w:firstLine="269"/>
        <w:jc w:val="center"/>
        <w:rPr>
          <w:rFonts w:asciiTheme="majorEastAsia" w:eastAsiaTheme="majorEastAsia" w:hAnsiTheme="majorEastAsia"/>
          <w:sz w:val="28"/>
          <w:szCs w:val="32"/>
        </w:rPr>
      </w:pPr>
    </w:p>
    <w:p w14:paraId="380BBE77" w14:textId="1DE617A3" w:rsidR="00A41AE0" w:rsidRDefault="00A41AE0" w:rsidP="0056078D">
      <w:pPr>
        <w:jc w:val="center"/>
        <w:rPr>
          <w:rFonts w:asciiTheme="majorEastAsia" w:eastAsiaTheme="majorEastAsia" w:hAnsiTheme="majorEastAsia"/>
          <w:sz w:val="32"/>
          <w:szCs w:val="36"/>
        </w:rPr>
      </w:pPr>
      <w:r w:rsidRPr="0056078D">
        <w:rPr>
          <w:rFonts w:asciiTheme="majorEastAsia" w:eastAsiaTheme="majorEastAsia" w:hAnsiTheme="majorEastAsia" w:hint="eastAsia"/>
          <w:sz w:val="28"/>
          <w:szCs w:val="32"/>
          <w:lang w:eastAsia="zh-TW"/>
        </w:rPr>
        <w:t>「</w:t>
      </w:r>
      <w:r w:rsidRPr="0056078D">
        <w:rPr>
          <w:rFonts w:asciiTheme="majorEastAsia" w:eastAsiaTheme="majorEastAsia" w:hAnsiTheme="majorEastAsia" w:hint="eastAsia"/>
          <w:sz w:val="32"/>
          <w:szCs w:val="36"/>
          <w:lang w:eastAsia="zh-TW"/>
        </w:rPr>
        <w:t>参加同意書兼参加申込書」</w:t>
      </w:r>
    </w:p>
    <w:p w14:paraId="2B220551" w14:textId="77777777" w:rsidR="0056078D" w:rsidRDefault="0056078D" w:rsidP="0056078D">
      <w:pPr>
        <w:jc w:val="center"/>
        <w:rPr>
          <w:rFonts w:asciiTheme="majorEastAsia" w:eastAsiaTheme="majorEastAsia" w:hAnsiTheme="majorEastAsia"/>
          <w:sz w:val="32"/>
          <w:szCs w:val="36"/>
          <w:lang w:eastAsia="zh-TW"/>
        </w:rPr>
      </w:pPr>
    </w:p>
    <w:p w14:paraId="0E0E5AC7" w14:textId="77777777" w:rsidR="0056078D" w:rsidRDefault="0056078D" w:rsidP="0056078D">
      <w:pPr>
        <w:jc w:val="center"/>
        <w:rPr>
          <w:rFonts w:asciiTheme="majorEastAsia" w:eastAsiaTheme="majorEastAsia" w:hAnsiTheme="majorEastAsia"/>
          <w:sz w:val="28"/>
          <w:szCs w:val="32"/>
          <w:lang w:eastAsia="zh-TW"/>
        </w:rPr>
      </w:pPr>
    </w:p>
    <w:p w14:paraId="0571045E" w14:textId="77777777" w:rsidR="00F06ECD" w:rsidRPr="00F06ECD" w:rsidRDefault="00F06ECD" w:rsidP="0056078D">
      <w:pPr>
        <w:jc w:val="center"/>
        <w:rPr>
          <w:rFonts w:asciiTheme="majorEastAsia" w:eastAsiaTheme="majorEastAsia" w:hAnsiTheme="majorEastAsia"/>
          <w:sz w:val="20"/>
          <w:szCs w:val="21"/>
          <w:lang w:eastAsia="zh-TW"/>
        </w:rPr>
      </w:pPr>
    </w:p>
    <w:p w14:paraId="525FA30C" w14:textId="77777777" w:rsidR="0056078D" w:rsidRDefault="00F34D68" w:rsidP="0056078D">
      <w:pPr>
        <w:spacing w:line="280" w:lineRule="exact"/>
        <w:ind w:firstLineChars="100" w:firstLine="209"/>
      </w:pPr>
      <w:r>
        <w:rPr>
          <w:rFonts w:hint="eastAsia"/>
        </w:rPr>
        <w:t>令和７年度武修館高等学校サッカー部の「中学３年生部活動体験会」に参加いたします。</w:t>
      </w:r>
    </w:p>
    <w:p w14:paraId="5D3722C2" w14:textId="2CD9AC68" w:rsidR="0033436A" w:rsidRDefault="00F34D68" w:rsidP="0056078D">
      <w:pPr>
        <w:spacing w:line="280" w:lineRule="exact"/>
        <w:ind w:firstLineChars="100" w:firstLine="209"/>
      </w:pPr>
      <w:r>
        <w:rPr>
          <w:rFonts w:hint="eastAsia"/>
        </w:rPr>
        <w:t>つきましては、参加者の保護者として下記生徒の参加について同意し、参加同意書を提出いたします。体験会</w:t>
      </w:r>
      <w:r w:rsidR="0056078D">
        <w:rPr>
          <w:rFonts w:hint="eastAsia"/>
        </w:rPr>
        <w:t>中</w:t>
      </w:r>
      <w:r w:rsidR="0033436A">
        <w:rPr>
          <w:rFonts w:hint="eastAsia"/>
        </w:rPr>
        <w:t>の万が一の事故や負傷等に対する応急処置は対応願いますが、その後の治療に関しましては責任を求めないことをお約束いたします。</w:t>
      </w:r>
    </w:p>
    <w:p w14:paraId="677316FF" w14:textId="77777777" w:rsidR="0033436A" w:rsidRDefault="0033436A" w:rsidP="0033436A">
      <w:pPr>
        <w:spacing w:line="280" w:lineRule="exact"/>
      </w:pPr>
    </w:p>
    <w:p w14:paraId="2C440F53" w14:textId="77777777" w:rsidR="00F06ECD" w:rsidRDefault="00F06ECD" w:rsidP="0033436A">
      <w:pPr>
        <w:spacing w:line="280" w:lineRule="exact"/>
        <w:ind w:firstLineChars="3500" w:firstLine="7317"/>
      </w:pPr>
    </w:p>
    <w:p w14:paraId="31578E6D" w14:textId="46BBC367" w:rsidR="0033436A" w:rsidRPr="0033436A" w:rsidRDefault="0033436A" w:rsidP="0033436A">
      <w:pPr>
        <w:spacing w:line="280" w:lineRule="exact"/>
        <w:ind w:firstLineChars="3500" w:firstLine="7317"/>
      </w:pPr>
      <w:r>
        <w:rPr>
          <w:rFonts w:hint="eastAsia"/>
        </w:rPr>
        <w:t>令和７年　　　月　　　日</w:t>
      </w:r>
    </w:p>
    <w:p w14:paraId="7917D10C" w14:textId="77777777" w:rsidR="0033436A" w:rsidRDefault="0033436A" w:rsidP="0056078D">
      <w:pPr>
        <w:spacing w:line="280" w:lineRule="exact"/>
        <w:ind w:firstLineChars="100" w:firstLine="209"/>
      </w:pPr>
    </w:p>
    <w:p w14:paraId="179A0D43" w14:textId="77777777" w:rsidR="00F06ECD" w:rsidRDefault="00F06ECD" w:rsidP="0056078D">
      <w:pPr>
        <w:spacing w:line="280" w:lineRule="exact"/>
        <w:ind w:firstLineChars="100" w:firstLine="209"/>
      </w:pPr>
    </w:p>
    <w:p w14:paraId="64371F67" w14:textId="77777777" w:rsidR="00F06ECD" w:rsidRDefault="00F06ECD" w:rsidP="0056078D">
      <w:pPr>
        <w:spacing w:line="280" w:lineRule="exact"/>
        <w:ind w:firstLineChars="100" w:firstLine="209"/>
      </w:pPr>
    </w:p>
    <w:p w14:paraId="2C2F1130" w14:textId="77777777" w:rsidR="00F06ECD" w:rsidRDefault="00F06ECD" w:rsidP="0056078D">
      <w:pPr>
        <w:spacing w:line="280" w:lineRule="exact"/>
        <w:ind w:firstLineChars="100" w:firstLine="209"/>
      </w:pPr>
    </w:p>
    <w:p w14:paraId="366F21A7" w14:textId="291E520E" w:rsidR="0033436A" w:rsidRDefault="00F06ECD" w:rsidP="00F06ECD">
      <w:pPr>
        <w:spacing w:line="280" w:lineRule="exact"/>
        <w:ind w:firstLineChars="600" w:firstLine="1254"/>
      </w:pPr>
      <w:r>
        <w:rPr>
          <w:rFonts w:hint="eastAsia"/>
        </w:rPr>
        <w:t>【　　　　　　　　　　　　　　　　　　　　　】</w:t>
      </w:r>
      <w:r w:rsidR="0033436A">
        <w:rPr>
          <w:rFonts w:hint="eastAsia"/>
        </w:rPr>
        <w:t>中学校</w:t>
      </w:r>
    </w:p>
    <w:p w14:paraId="68A284B0" w14:textId="77777777" w:rsidR="0033436A" w:rsidRDefault="0033436A" w:rsidP="0056078D">
      <w:pPr>
        <w:spacing w:line="280" w:lineRule="exact"/>
        <w:ind w:firstLineChars="100" w:firstLine="209"/>
      </w:pPr>
    </w:p>
    <w:p w14:paraId="04CC2486" w14:textId="77777777" w:rsidR="00F06ECD" w:rsidRDefault="00F06ECD" w:rsidP="0056078D">
      <w:pPr>
        <w:spacing w:line="280" w:lineRule="exact"/>
        <w:ind w:firstLineChars="100" w:firstLine="209"/>
      </w:pPr>
    </w:p>
    <w:p w14:paraId="6BF6458E" w14:textId="72D797F3" w:rsidR="0033436A" w:rsidRDefault="0033436A" w:rsidP="00F06ECD">
      <w:pPr>
        <w:spacing w:line="280" w:lineRule="exact"/>
        <w:ind w:firstLineChars="2300" w:firstLine="4808"/>
        <w:rPr>
          <w:u w:val="single"/>
        </w:rPr>
      </w:pPr>
      <w:r w:rsidRPr="00F06ECD">
        <w:rPr>
          <w:rFonts w:hint="eastAsia"/>
          <w:u w:val="single"/>
        </w:rPr>
        <w:t>生徒氏名</w:t>
      </w:r>
      <w:r w:rsidR="00F06ECD" w:rsidRPr="00F06ECD">
        <w:rPr>
          <w:rFonts w:hint="eastAsia"/>
          <w:u w:val="single"/>
        </w:rPr>
        <w:t xml:space="preserve">　　　　　　　　　　　　　　　　　　　</w:t>
      </w:r>
    </w:p>
    <w:p w14:paraId="5A4DAFB4" w14:textId="77777777" w:rsidR="008A04F9" w:rsidRPr="00F06ECD" w:rsidRDefault="008A04F9" w:rsidP="00F06ECD">
      <w:pPr>
        <w:spacing w:line="280" w:lineRule="exact"/>
        <w:ind w:firstLineChars="2300" w:firstLine="4808"/>
        <w:rPr>
          <w:u w:val="single"/>
        </w:rPr>
      </w:pPr>
    </w:p>
    <w:p w14:paraId="0C6084C0" w14:textId="77777777" w:rsidR="00F06ECD" w:rsidRDefault="00F06ECD" w:rsidP="0056078D">
      <w:pPr>
        <w:spacing w:line="280" w:lineRule="exact"/>
        <w:ind w:firstLineChars="100" w:firstLine="209"/>
      </w:pPr>
    </w:p>
    <w:p w14:paraId="00C761D7" w14:textId="32B03437" w:rsidR="0033436A" w:rsidRPr="00F06ECD" w:rsidRDefault="0033436A" w:rsidP="00F06ECD">
      <w:pPr>
        <w:spacing w:line="280" w:lineRule="exact"/>
        <w:ind w:firstLineChars="2300" w:firstLine="4808"/>
        <w:rPr>
          <w:u w:val="single"/>
          <w:lang w:eastAsia="zh-TW"/>
        </w:rPr>
      </w:pPr>
      <w:r w:rsidRPr="00F06ECD">
        <w:rPr>
          <w:rFonts w:hint="eastAsia"/>
          <w:u w:val="single"/>
          <w:lang w:eastAsia="zh-TW"/>
        </w:rPr>
        <w:t>保護者氏名</w:t>
      </w:r>
      <w:r w:rsidR="00F06ECD" w:rsidRPr="00F06ECD">
        <w:rPr>
          <w:rFonts w:hint="eastAsia"/>
          <w:u w:val="single"/>
          <w:lang w:eastAsia="zh-TW"/>
        </w:rPr>
        <w:t xml:space="preserve">　　　　　　　　　　　　　　　　</w:t>
      </w:r>
      <w:r w:rsidR="00F06ECD" w:rsidRPr="00F06ECD">
        <w:rPr>
          <w:u w:val="single"/>
        </w:rPr>
        <w:fldChar w:fldCharType="begin"/>
      </w:r>
      <w:r w:rsidR="00F06ECD" w:rsidRPr="00F06ECD">
        <w:rPr>
          <w:u w:val="single"/>
          <w:lang w:eastAsia="zh-TW"/>
        </w:rPr>
        <w:instrText xml:space="preserve"> </w:instrText>
      </w:r>
      <w:r w:rsidR="00F06ECD" w:rsidRPr="00F06ECD">
        <w:rPr>
          <w:rFonts w:hint="eastAsia"/>
          <w:u w:val="single"/>
          <w:lang w:eastAsia="zh-TW"/>
        </w:rPr>
        <w:instrText>eq \o\ac(○,印)</w:instrText>
      </w:r>
      <w:r w:rsidR="00F06ECD" w:rsidRPr="00F06ECD">
        <w:rPr>
          <w:u w:val="single"/>
        </w:rPr>
        <w:fldChar w:fldCharType="end"/>
      </w:r>
      <w:r w:rsidR="00F06ECD">
        <w:rPr>
          <w:rFonts w:hint="eastAsia"/>
          <w:u w:val="single"/>
          <w:lang w:eastAsia="zh-TW"/>
        </w:rPr>
        <w:t xml:space="preserve">　</w:t>
      </w:r>
    </w:p>
    <w:p w14:paraId="4559117F" w14:textId="77777777" w:rsidR="0033436A" w:rsidRPr="00F06ECD" w:rsidRDefault="0033436A" w:rsidP="0033436A">
      <w:pPr>
        <w:spacing w:line="280" w:lineRule="exact"/>
        <w:rPr>
          <w:u w:val="single"/>
          <w:lang w:eastAsia="zh-TW"/>
        </w:rPr>
      </w:pPr>
    </w:p>
    <w:p w14:paraId="12B714DE" w14:textId="77777777" w:rsidR="0033436A" w:rsidRDefault="0033436A" w:rsidP="0033436A">
      <w:pPr>
        <w:spacing w:line="280" w:lineRule="exact"/>
        <w:rPr>
          <w:lang w:eastAsia="zh-TW"/>
        </w:rPr>
      </w:pPr>
    </w:p>
    <w:p w14:paraId="3FDD3167" w14:textId="77777777" w:rsidR="00F06ECD" w:rsidRDefault="00F06ECD" w:rsidP="0033436A">
      <w:pPr>
        <w:spacing w:line="280" w:lineRule="exact"/>
        <w:rPr>
          <w:lang w:eastAsia="zh-TW"/>
        </w:rPr>
      </w:pPr>
    </w:p>
    <w:p w14:paraId="29B80061" w14:textId="77777777" w:rsidR="00F06ECD" w:rsidRDefault="00F06ECD" w:rsidP="0033436A">
      <w:pPr>
        <w:spacing w:line="280" w:lineRule="exact"/>
        <w:rPr>
          <w:lang w:eastAsia="zh-TW"/>
        </w:rPr>
      </w:pPr>
    </w:p>
    <w:p w14:paraId="1861A368" w14:textId="299244B4" w:rsidR="0033436A" w:rsidRDefault="0033436A" w:rsidP="00F06ECD">
      <w:pPr>
        <w:spacing w:line="280" w:lineRule="exact"/>
        <w:ind w:left="627" w:hangingChars="300" w:hanging="627"/>
      </w:pPr>
      <w:r>
        <w:rPr>
          <w:rFonts w:hint="eastAsia"/>
        </w:rPr>
        <w:t>注意１　体験会中の事故や怪我等がないよう十分配慮し実施いたしますが、万が一事故等が起こった場合は、本校での応急処置はいたしますが、</w:t>
      </w:r>
      <w:r w:rsidR="00F06ECD">
        <w:rPr>
          <w:rFonts w:hint="eastAsia"/>
        </w:rPr>
        <w:t>その後の治療等に関しては責任を負いかねますので、ご了承願います。</w:t>
      </w:r>
    </w:p>
    <w:p w14:paraId="1E12E91B" w14:textId="77777777" w:rsidR="00F06ECD" w:rsidRDefault="00F06ECD" w:rsidP="00F06ECD">
      <w:pPr>
        <w:spacing w:line="280" w:lineRule="exact"/>
        <w:ind w:left="627" w:hangingChars="300" w:hanging="627"/>
      </w:pPr>
    </w:p>
    <w:p w14:paraId="38E5CDEA" w14:textId="12F36268" w:rsidR="00F06ECD" w:rsidRDefault="00F06ECD" w:rsidP="00F06ECD">
      <w:pPr>
        <w:spacing w:line="280" w:lineRule="exact"/>
        <w:ind w:left="627" w:hangingChars="300" w:hanging="627"/>
      </w:pPr>
      <w:r>
        <w:rPr>
          <w:rFonts w:hint="eastAsia"/>
        </w:rPr>
        <w:t>注意２　現地集合、現地解散となります。</w:t>
      </w:r>
    </w:p>
    <w:p w14:paraId="5622F92A" w14:textId="77777777" w:rsidR="00F06ECD" w:rsidRDefault="00F06ECD" w:rsidP="00F06ECD">
      <w:pPr>
        <w:spacing w:line="280" w:lineRule="exact"/>
        <w:ind w:left="627" w:hangingChars="300" w:hanging="627"/>
      </w:pPr>
    </w:p>
    <w:p w14:paraId="5696B7F7" w14:textId="5685628F" w:rsidR="00F06ECD" w:rsidRDefault="00F06ECD" w:rsidP="00F06ECD">
      <w:pPr>
        <w:spacing w:line="280" w:lineRule="exact"/>
        <w:ind w:left="627" w:hangingChars="300" w:hanging="627"/>
      </w:pPr>
      <w:r>
        <w:rPr>
          <w:rFonts w:hint="eastAsia"/>
        </w:rPr>
        <w:t>注意３　当日は、この用紙（「参加同意書兼参加申込書」）を必ず持参し、担当者に提出ください。</w:t>
      </w:r>
    </w:p>
    <w:p w14:paraId="1A12F96D" w14:textId="77777777" w:rsidR="008A04F9" w:rsidRDefault="008A04F9" w:rsidP="00F06ECD">
      <w:pPr>
        <w:spacing w:line="280" w:lineRule="exact"/>
        <w:ind w:left="627" w:hangingChars="300" w:hanging="627"/>
      </w:pPr>
    </w:p>
    <w:p w14:paraId="06224B47" w14:textId="77777777" w:rsidR="008A04F9" w:rsidRDefault="008A04F9" w:rsidP="00F06ECD">
      <w:pPr>
        <w:spacing w:line="280" w:lineRule="exact"/>
        <w:ind w:left="627" w:hangingChars="300" w:hanging="627"/>
      </w:pPr>
    </w:p>
    <w:p w14:paraId="7E636248" w14:textId="77777777" w:rsidR="008A04F9" w:rsidRDefault="008A04F9" w:rsidP="00F06ECD">
      <w:pPr>
        <w:spacing w:line="280" w:lineRule="exact"/>
        <w:ind w:left="627" w:hangingChars="300" w:hanging="627"/>
      </w:pPr>
    </w:p>
    <w:p w14:paraId="335F37B5" w14:textId="77777777" w:rsidR="008A04F9" w:rsidRDefault="008A04F9" w:rsidP="00F06ECD">
      <w:pPr>
        <w:spacing w:line="280" w:lineRule="exact"/>
        <w:ind w:left="627" w:hangingChars="300" w:hanging="627"/>
      </w:pPr>
    </w:p>
    <w:p w14:paraId="0DBACDE9" w14:textId="77777777" w:rsidR="008A04F9" w:rsidRDefault="008A04F9" w:rsidP="00F06ECD">
      <w:pPr>
        <w:spacing w:line="280" w:lineRule="exact"/>
        <w:ind w:left="627" w:hangingChars="300" w:hanging="627"/>
      </w:pPr>
    </w:p>
    <w:p w14:paraId="2F1E05B9" w14:textId="77777777" w:rsidR="008A04F9" w:rsidRDefault="008A04F9" w:rsidP="00F06ECD">
      <w:pPr>
        <w:spacing w:line="280" w:lineRule="exact"/>
        <w:ind w:left="627" w:hangingChars="300" w:hanging="627"/>
      </w:pPr>
    </w:p>
    <w:p w14:paraId="5E90F82E" w14:textId="77777777" w:rsidR="008A04F9" w:rsidRDefault="008A04F9" w:rsidP="00F06ECD">
      <w:pPr>
        <w:spacing w:line="280" w:lineRule="exact"/>
        <w:ind w:left="627" w:hangingChars="300" w:hanging="627"/>
      </w:pPr>
    </w:p>
    <w:p w14:paraId="32522405" w14:textId="77777777" w:rsidR="008A04F9" w:rsidRDefault="008A04F9" w:rsidP="00F06ECD">
      <w:pPr>
        <w:spacing w:line="280" w:lineRule="exact"/>
        <w:ind w:left="627" w:hangingChars="300" w:hanging="627"/>
      </w:pPr>
    </w:p>
    <w:p w14:paraId="753B2A95" w14:textId="77777777" w:rsidR="008A04F9" w:rsidRDefault="008A04F9" w:rsidP="00F06ECD">
      <w:pPr>
        <w:spacing w:line="280" w:lineRule="exact"/>
        <w:ind w:left="627" w:hangingChars="300" w:hanging="627"/>
      </w:pPr>
    </w:p>
    <w:p w14:paraId="42FA225A" w14:textId="77777777" w:rsidR="008A04F9" w:rsidRDefault="008A04F9" w:rsidP="00F06ECD">
      <w:pPr>
        <w:spacing w:line="280" w:lineRule="exact"/>
        <w:ind w:left="627" w:hangingChars="300" w:hanging="627"/>
      </w:pPr>
    </w:p>
    <w:p w14:paraId="7D373AF4" w14:textId="77777777" w:rsidR="008A04F9" w:rsidRDefault="008A04F9" w:rsidP="00F06ECD">
      <w:pPr>
        <w:spacing w:line="280" w:lineRule="exact"/>
        <w:ind w:left="627" w:hangingChars="300" w:hanging="627"/>
      </w:pPr>
    </w:p>
    <w:p w14:paraId="337DCD10" w14:textId="77777777" w:rsidR="008A04F9" w:rsidRDefault="008A04F9" w:rsidP="00F06ECD">
      <w:pPr>
        <w:spacing w:line="280" w:lineRule="exact"/>
        <w:ind w:left="627" w:hangingChars="300" w:hanging="627"/>
      </w:pPr>
    </w:p>
    <w:p w14:paraId="5760D2CA" w14:textId="77777777" w:rsidR="008A04F9" w:rsidRDefault="008A04F9" w:rsidP="00F06ECD">
      <w:pPr>
        <w:spacing w:line="280" w:lineRule="exact"/>
        <w:ind w:left="627" w:hangingChars="300" w:hanging="627"/>
      </w:pPr>
    </w:p>
    <w:p w14:paraId="2856941E" w14:textId="77777777" w:rsidR="008A04F9" w:rsidRDefault="008A04F9" w:rsidP="00F06ECD">
      <w:pPr>
        <w:spacing w:line="280" w:lineRule="exact"/>
        <w:ind w:left="627" w:hangingChars="300" w:hanging="627"/>
      </w:pPr>
    </w:p>
    <w:p w14:paraId="7179AF3F" w14:textId="77777777" w:rsidR="008A04F9" w:rsidRDefault="008A04F9" w:rsidP="00F06ECD">
      <w:pPr>
        <w:spacing w:line="280" w:lineRule="exact"/>
        <w:ind w:left="627" w:hangingChars="300" w:hanging="627"/>
      </w:pPr>
    </w:p>
    <w:p w14:paraId="60ADCF10" w14:textId="77777777" w:rsidR="008A04F9" w:rsidRDefault="008A04F9" w:rsidP="00CD720E">
      <w:pPr>
        <w:spacing w:line="280" w:lineRule="exact"/>
        <w:rPr>
          <w:rFonts w:hint="eastAsia"/>
        </w:rPr>
      </w:pPr>
    </w:p>
    <w:sectPr w:rsidR="008A04F9" w:rsidSect="00C5496D">
      <w:pgSz w:w="11906" w:h="16838" w:code="9"/>
      <w:pgMar w:top="1134" w:right="567" w:bottom="397" w:left="1304" w:header="720" w:footer="720" w:gutter="0"/>
      <w:cols w:space="720"/>
      <w:noEndnote/>
      <w:docGrid w:type="linesAndChars" w:linePitch="432"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650FE" w14:textId="77777777" w:rsidR="002D7067" w:rsidRDefault="002D7067" w:rsidP="007E394D">
      <w:r>
        <w:separator/>
      </w:r>
    </w:p>
  </w:endnote>
  <w:endnote w:type="continuationSeparator" w:id="0">
    <w:p w14:paraId="7108FE7B" w14:textId="77777777" w:rsidR="002D7067" w:rsidRDefault="002D7067" w:rsidP="007E3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30507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5EC63" w14:textId="77777777" w:rsidR="002D7067" w:rsidRDefault="002D7067" w:rsidP="007E394D">
      <w:r>
        <w:separator/>
      </w:r>
    </w:p>
  </w:footnote>
  <w:footnote w:type="continuationSeparator" w:id="0">
    <w:p w14:paraId="7098A674" w14:textId="77777777" w:rsidR="002D7067" w:rsidRDefault="002D7067" w:rsidP="007E39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15CD0"/>
    <w:multiLevelType w:val="hybridMultilevel"/>
    <w:tmpl w:val="203C131A"/>
    <w:lvl w:ilvl="0" w:tplc="4C2A6484">
      <w:start w:val="322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82428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9"/>
  <w:drawingGridVerticalSpacing w:val="216"/>
  <w:displayHorizontalDrawingGridEvery w:val="0"/>
  <w:displayVerticalDrawingGridEvery w:val="2"/>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B30"/>
    <w:rsid w:val="00043C86"/>
    <w:rsid w:val="000470DF"/>
    <w:rsid w:val="00063E5F"/>
    <w:rsid w:val="00077DF4"/>
    <w:rsid w:val="000A01B3"/>
    <w:rsid w:val="000A3A51"/>
    <w:rsid w:val="000D5993"/>
    <w:rsid w:val="00114A7B"/>
    <w:rsid w:val="0013070D"/>
    <w:rsid w:val="00136A85"/>
    <w:rsid w:val="0014621B"/>
    <w:rsid w:val="00153425"/>
    <w:rsid w:val="0016488F"/>
    <w:rsid w:val="00181435"/>
    <w:rsid w:val="00186ECE"/>
    <w:rsid w:val="001B66A5"/>
    <w:rsid w:val="001D11AE"/>
    <w:rsid w:val="001D31D3"/>
    <w:rsid w:val="001E3C48"/>
    <w:rsid w:val="001F00BD"/>
    <w:rsid w:val="001F11C0"/>
    <w:rsid w:val="0021225E"/>
    <w:rsid w:val="00226E3E"/>
    <w:rsid w:val="0023203F"/>
    <w:rsid w:val="002335F2"/>
    <w:rsid w:val="00251BAC"/>
    <w:rsid w:val="00281A48"/>
    <w:rsid w:val="002A07B8"/>
    <w:rsid w:val="002B5E2E"/>
    <w:rsid w:val="002C1A94"/>
    <w:rsid w:val="002C70ED"/>
    <w:rsid w:val="002D7067"/>
    <w:rsid w:val="003007B4"/>
    <w:rsid w:val="003043E4"/>
    <w:rsid w:val="00331BAD"/>
    <w:rsid w:val="0033436A"/>
    <w:rsid w:val="00340924"/>
    <w:rsid w:val="00343981"/>
    <w:rsid w:val="00344450"/>
    <w:rsid w:val="00363B26"/>
    <w:rsid w:val="003B6ED9"/>
    <w:rsid w:val="003C5CEB"/>
    <w:rsid w:val="003F43C1"/>
    <w:rsid w:val="00406A80"/>
    <w:rsid w:val="00421FD4"/>
    <w:rsid w:val="00440CE7"/>
    <w:rsid w:val="00446E39"/>
    <w:rsid w:val="0045201D"/>
    <w:rsid w:val="004653C2"/>
    <w:rsid w:val="004A500E"/>
    <w:rsid w:val="004D57DB"/>
    <w:rsid w:val="00555818"/>
    <w:rsid w:val="0056078D"/>
    <w:rsid w:val="00574347"/>
    <w:rsid w:val="005B1BDA"/>
    <w:rsid w:val="005B7B7F"/>
    <w:rsid w:val="005E7FB3"/>
    <w:rsid w:val="00631065"/>
    <w:rsid w:val="0064426F"/>
    <w:rsid w:val="006528FB"/>
    <w:rsid w:val="006547AA"/>
    <w:rsid w:val="00660642"/>
    <w:rsid w:val="0066583C"/>
    <w:rsid w:val="00691C8A"/>
    <w:rsid w:val="006A5E10"/>
    <w:rsid w:val="006B2754"/>
    <w:rsid w:val="006C605B"/>
    <w:rsid w:val="006D2F23"/>
    <w:rsid w:val="006D45F2"/>
    <w:rsid w:val="006D6E1C"/>
    <w:rsid w:val="006F22FA"/>
    <w:rsid w:val="0072087B"/>
    <w:rsid w:val="00753E46"/>
    <w:rsid w:val="0076060E"/>
    <w:rsid w:val="0077541E"/>
    <w:rsid w:val="00775582"/>
    <w:rsid w:val="007A08F3"/>
    <w:rsid w:val="007A33D8"/>
    <w:rsid w:val="007B5840"/>
    <w:rsid w:val="007D4E1A"/>
    <w:rsid w:val="007E0C62"/>
    <w:rsid w:val="007E394D"/>
    <w:rsid w:val="008154CD"/>
    <w:rsid w:val="008470F8"/>
    <w:rsid w:val="00860665"/>
    <w:rsid w:val="00865A7C"/>
    <w:rsid w:val="00870530"/>
    <w:rsid w:val="00897C5A"/>
    <w:rsid w:val="008A04F9"/>
    <w:rsid w:val="008F2C80"/>
    <w:rsid w:val="008F4D99"/>
    <w:rsid w:val="0093728A"/>
    <w:rsid w:val="009473BF"/>
    <w:rsid w:val="009749A6"/>
    <w:rsid w:val="009917B8"/>
    <w:rsid w:val="00994DB2"/>
    <w:rsid w:val="009A449E"/>
    <w:rsid w:val="009E20C1"/>
    <w:rsid w:val="00A05AF3"/>
    <w:rsid w:val="00A119E5"/>
    <w:rsid w:val="00A24F66"/>
    <w:rsid w:val="00A41AE0"/>
    <w:rsid w:val="00A53C0C"/>
    <w:rsid w:val="00A56190"/>
    <w:rsid w:val="00A80C45"/>
    <w:rsid w:val="00A82E35"/>
    <w:rsid w:val="00AF6405"/>
    <w:rsid w:val="00B0501D"/>
    <w:rsid w:val="00B060A2"/>
    <w:rsid w:val="00B219C6"/>
    <w:rsid w:val="00B2390D"/>
    <w:rsid w:val="00B35468"/>
    <w:rsid w:val="00B76256"/>
    <w:rsid w:val="00B77B40"/>
    <w:rsid w:val="00B93863"/>
    <w:rsid w:val="00BA6446"/>
    <w:rsid w:val="00BA64CF"/>
    <w:rsid w:val="00BB350D"/>
    <w:rsid w:val="00BC3BEA"/>
    <w:rsid w:val="00BC3F6D"/>
    <w:rsid w:val="00BC6903"/>
    <w:rsid w:val="00BC7A45"/>
    <w:rsid w:val="00BD5598"/>
    <w:rsid w:val="00BE3364"/>
    <w:rsid w:val="00BF19B6"/>
    <w:rsid w:val="00C028FD"/>
    <w:rsid w:val="00C13A31"/>
    <w:rsid w:val="00C509DD"/>
    <w:rsid w:val="00C5496D"/>
    <w:rsid w:val="00C6613D"/>
    <w:rsid w:val="00C7084C"/>
    <w:rsid w:val="00C8357C"/>
    <w:rsid w:val="00C97A58"/>
    <w:rsid w:val="00CB3B9A"/>
    <w:rsid w:val="00CC04E0"/>
    <w:rsid w:val="00CC3B33"/>
    <w:rsid w:val="00CC4C36"/>
    <w:rsid w:val="00CC593A"/>
    <w:rsid w:val="00CD720E"/>
    <w:rsid w:val="00CF53C1"/>
    <w:rsid w:val="00CF61B3"/>
    <w:rsid w:val="00D36DBF"/>
    <w:rsid w:val="00D41B46"/>
    <w:rsid w:val="00D42110"/>
    <w:rsid w:val="00D45A8F"/>
    <w:rsid w:val="00D81889"/>
    <w:rsid w:val="00D95599"/>
    <w:rsid w:val="00DB07BE"/>
    <w:rsid w:val="00DB24B2"/>
    <w:rsid w:val="00DB3CE1"/>
    <w:rsid w:val="00DE1B30"/>
    <w:rsid w:val="00E01552"/>
    <w:rsid w:val="00E24D85"/>
    <w:rsid w:val="00E34DB2"/>
    <w:rsid w:val="00E40829"/>
    <w:rsid w:val="00E40E17"/>
    <w:rsid w:val="00E62734"/>
    <w:rsid w:val="00E72FDC"/>
    <w:rsid w:val="00E831F1"/>
    <w:rsid w:val="00E93E5F"/>
    <w:rsid w:val="00EA0814"/>
    <w:rsid w:val="00EB029B"/>
    <w:rsid w:val="00EB34E2"/>
    <w:rsid w:val="00ED36A0"/>
    <w:rsid w:val="00EF09E8"/>
    <w:rsid w:val="00EF1646"/>
    <w:rsid w:val="00F043CA"/>
    <w:rsid w:val="00F051A2"/>
    <w:rsid w:val="00F06ECD"/>
    <w:rsid w:val="00F31321"/>
    <w:rsid w:val="00F34D68"/>
    <w:rsid w:val="00F3511B"/>
    <w:rsid w:val="00F52D2D"/>
    <w:rsid w:val="00F64E86"/>
    <w:rsid w:val="00F966F4"/>
    <w:rsid w:val="00FA45B6"/>
    <w:rsid w:val="00FA5BD4"/>
    <w:rsid w:val="00FB4774"/>
    <w:rsid w:val="00FD37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FD18AA"/>
  <w15:docId w15:val="{7411B269-7B8D-4258-8A2E-576E816BE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8357C"/>
    <w:pPr>
      <w:widowControl w:val="0"/>
      <w:jc w:val="both"/>
    </w:pPr>
    <w:rPr>
      <w:rFonts w:ascii="ＭＳ 明朝"/>
      <w:kern w:val="2"/>
      <w:sz w:val="22"/>
      <w:szCs w:val="24"/>
    </w:rPr>
  </w:style>
  <w:style w:type="paragraph" w:styleId="1">
    <w:name w:val="heading 1"/>
    <w:basedOn w:val="a"/>
    <w:next w:val="a"/>
    <w:link w:val="10"/>
    <w:qFormat/>
    <w:rsid w:val="00D36DBF"/>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60" w:lineRule="exact"/>
      <w:jc w:val="both"/>
    </w:pPr>
    <w:rPr>
      <w:rFonts w:cs="ＭＳ 明朝"/>
      <w:sz w:val="21"/>
      <w:szCs w:val="21"/>
    </w:rPr>
  </w:style>
  <w:style w:type="paragraph" w:styleId="a4">
    <w:name w:val="Closing"/>
    <w:basedOn w:val="a"/>
    <w:rsid w:val="00A05AF3"/>
    <w:pPr>
      <w:jc w:val="right"/>
    </w:pPr>
    <w:rPr>
      <w:sz w:val="24"/>
      <w:szCs w:val="20"/>
    </w:rPr>
  </w:style>
  <w:style w:type="paragraph" w:styleId="a5">
    <w:name w:val="Balloon Text"/>
    <w:basedOn w:val="a"/>
    <w:semiHidden/>
    <w:rsid w:val="00C8357C"/>
    <w:rPr>
      <w:rFonts w:ascii="Arial" w:eastAsia="ＭＳ ゴシック" w:hAnsi="Arial"/>
      <w:sz w:val="18"/>
      <w:szCs w:val="18"/>
    </w:rPr>
  </w:style>
  <w:style w:type="paragraph" w:styleId="a6">
    <w:name w:val="header"/>
    <w:basedOn w:val="a"/>
    <w:link w:val="a7"/>
    <w:rsid w:val="007E394D"/>
    <w:pPr>
      <w:tabs>
        <w:tab w:val="center" w:pos="4252"/>
        <w:tab w:val="right" w:pos="8504"/>
      </w:tabs>
      <w:snapToGrid w:val="0"/>
    </w:pPr>
  </w:style>
  <w:style w:type="character" w:customStyle="1" w:styleId="a7">
    <w:name w:val="ヘッダー (文字)"/>
    <w:link w:val="a6"/>
    <w:rsid w:val="007E394D"/>
    <w:rPr>
      <w:rFonts w:ascii="ＭＳ 明朝"/>
      <w:kern w:val="2"/>
      <w:sz w:val="22"/>
      <w:szCs w:val="24"/>
    </w:rPr>
  </w:style>
  <w:style w:type="paragraph" w:styleId="a8">
    <w:name w:val="footer"/>
    <w:basedOn w:val="a"/>
    <w:link w:val="a9"/>
    <w:rsid w:val="007E394D"/>
    <w:pPr>
      <w:tabs>
        <w:tab w:val="center" w:pos="4252"/>
        <w:tab w:val="right" w:pos="8504"/>
      </w:tabs>
      <w:snapToGrid w:val="0"/>
    </w:pPr>
  </w:style>
  <w:style w:type="character" w:customStyle="1" w:styleId="a9">
    <w:name w:val="フッター (文字)"/>
    <w:link w:val="a8"/>
    <w:rsid w:val="007E394D"/>
    <w:rPr>
      <w:rFonts w:ascii="ＭＳ 明朝"/>
      <w:kern w:val="2"/>
      <w:sz w:val="22"/>
      <w:szCs w:val="24"/>
    </w:rPr>
  </w:style>
  <w:style w:type="paragraph" w:styleId="aa">
    <w:name w:val="Note Heading"/>
    <w:basedOn w:val="a"/>
    <w:next w:val="a"/>
    <w:link w:val="ab"/>
    <w:rsid w:val="00B0501D"/>
    <w:pPr>
      <w:jc w:val="center"/>
    </w:pPr>
    <w:rPr>
      <w:szCs w:val="22"/>
    </w:rPr>
  </w:style>
  <w:style w:type="character" w:customStyle="1" w:styleId="ab">
    <w:name w:val="記 (文字)"/>
    <w:link w:val="aa"/>
    <w:rsid w:val="00B0501D"/>
    <w:rPr>
      <w:rFonts w:ascii="ＭＳ 明朝"/>
      <w:kern w:val="2"/>
      <w:sz w:val="22"/>
      <w:szCs w:val="22"/>
    </w:rPr>
  </w:style>
  <w:style w:type="table" w:styleId="ac">
    <w:name w:val="Table Grid"/>
    <w:basedOn w:val="a1"/>
    <w:uiPriority w:val="59"/>
    <w:rsid w:val="00B77B40"/>
    <w:rPr>
      <w:rFonts w:asciiTheme="minorHAnsi" w:eastAsiaTheme="minorEastAsia" w:hAnsiTheme="minorHAnsi" w:cstheme="minorBidi"/>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rsid w:val="00D36DBF"/>
    <w:rPr>
      <w:rFonts w:asciiTheme="majorHAnsi" w:eastAsiaTheme="majorEastAsia" w:hAnsiTheme="majorHAnsi" w:cstheme="maj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85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0803;&#20136;\Documents\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F13F7-4147-4D79-B83B-9957E1913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RTF8READ.DOT</Template>
  <TotalTime>59</TotalTime>
  <Pages>1</Pages>
  <Words>373</Words>
  <Characters>128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学校法人緑ヶ岡学園</vt:lpstr>
      <vt:lpstr>学校法人緑ヶ岡学園</vt:lpstr>
    </vt:vector>
  </TitlesOfParts>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学校法人緑ヶ岡学園</dc:title>
  <dc:creator>早坂元亨</dc:creator>
  <cp:lastModifiedBy>Tokio Tanishima</cp:lastModifiedBy>
  <cp:revision>10</cp:revision>
  <cp:lastPrinted>2025-10-27T23:23:00Z</cp:lastPrinted>
  <dcterms:created xsi:type="dcterms:W3CDTF">2025-10-27T08:15:00Z</dcterms:created>
  <dcterms:modified xsi:type="dcterms:W3CDTF">2025-10-28T01:14:00Z</dcterms:modified>
</cp:coreProperties>
</file>